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C7637" w:rsidRPr="004659BD" w:rsidRDefault="002C7637" w:rsidP="00F10C0E">
      <w:pPr>
        <w:spacing w:before="120" w:after="120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2C7637" w:rsidRPr="004659BD" w:rsidRDefault="002C7637" w:rsidP="00A41592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2C7637" w:rsidRPr="004659BD" w:rsidRDefault="002C7637" w:rsidP="00A415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2C7637" w:rsidRDefault="002C7637" w:rsidP="00A415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w:pict>
          <v:line id="Line 4" o:spid="_x0000_s1028" style="position:absolute;flip:x;z-index:251658752;visibility:visibl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  tháng   năm 2016</w:t>
      </w:r>
    </w:p>
    <w:p w:rsidR="002C7637" w:rsidRPr="00882D20" w:rsidRDefault="002C7637" w:rsidP="00A41592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2C7637" w:rsidRDefault="002C7637" w:rsidP="00A41592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03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04/2016</w:t>
      </w:r>
    </w:p>
    <w:p w:rsidR="002C7637" w:rsidRDefault="002C7637" w:rsidP="00856ADF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szCs w:val="24"/>
        </w:rPr>
      </w:pPr>
    </w:p>
    <w:p w:rsidR="002C7637" w:rsidRDefault="002C7637" w:rsidP="00C90244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Cs w:val="24"/>
        </w:rPr>
        <w:t xml:space="preserve">I.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03/2016</w:t>
      </w:r>
    </w:p>
    <w:p w:rsidR="002C7637" w:rsidRPr="00176436" w:rsidRDefault="002C7637" w:rsidP="00A41592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Ổn định lớp, ổn định thời khóa biểu HKII;</w:t>
      </w:r>
    </w:p>
    <w:p w:rsidR="002C7637" w:rsidRPr="00176436" w:rsidRDefault="002C7637" w:rsidP="00A41592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Hoàn chỉnh h</w:t>
      </w:r>
      <w:r w:rsidRPr="00176436">
        <w:rPr>
          <w:sz w:val="26"/>
          <w:szCs w:val="26"/>
        </w:rPr>
        <w:t>ồ sơ giáo viên (Sổ tay GV, Chương trình chi tiết, Giáo án lý thuyết</w:t>
      </w:r>
      <w:r>
        <w:rPr>
          <w:sz w:val="26"/>
          <w:szCs w:val="26"/>
        </w:rPr>
        <w:t xml:space="preserve">, </w:t>
      </w:r>
      <w:r w:rsidRPr="00176436">
        <w:rPr>
          <w:sz w:val="26"/>
          <w:szCs w:val="26"/>
        </w:rPr>
        <w:t>thực hành, kế hoạch giảng dạy, Giáo trình hay sách);</w:t>
      </w:r>
    </w:p>
    <w:p w:rsidR="002C7637" w:rsidRPr="00176436" w:rsidRDefault="002C7637" w:rsidP="007A5ABE">
      <w:pPr>
        <w:numPr>
          <w:ilvl w:val="0"/>
          <w:numId w:val="28"/>
        </w:numPr>
        <w:jc w:val="both"/>
        <w:rPr>
          <w:sz w:val="26"/>
          <w:szCs w:val="26"/>
        </w:rPr>
      </w:pPr>
      <w:r w:rsidRPr="004E4929">
        <w:rPr>
          <w:sz w:val="26"/>
          <w:szCs w:val="26"/>
        </w:rPr>
        <w:t xml:space="preserve">Hoàn </w:t>
      </w:r>
      <w:r w:rsidRPr="00176436">
        <w:rPr>
          <w:sz w:val="26"/>
          <w:szCs w:val="26"/>
        </w:rPr>
        <w:t>thiện chương trình đào tạo;</w:t>
      </w:r>
      <w:r w:rsidRPr="004E4929">
        <w:rPr>
          <w:sz w:val="26"/>
          <w:szCs w:val="26"/>
        </w:rPr>
        <w:t xml:space="preserve"> (Thầy Hiệp, Thầy Mỹ)</w:t>
      </w:r>
    </w:p>
    <w:p w:rsidR="002C7637" w:rsidRDefault="002C7637" w:rsidP="009C520E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Lập danh sách thanh lý vật tư thiết bị hư; (Thầy Hiệp).</w:t>
      </w:r>
    </w:p>
    <w:p w:rsidR="002C7637" w:rsidRDefault="002C7637" w:rsidP="00E67977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Tiếp tục cập nhật phần mềm trong quản lý ứng dụng đào tạo;</w:t>
      </w:r>
    </w:p>
    <w:p w:rsidR="002C7637" w:rsidRDefault="002C7637" w:rsidP="009C520E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Nộp Bảng tổng hợp tình hình nhân sự năm 2015-2016 và kế hoạch nhân sự năm học 2016-2017 cho phòng TC-HC-TH.</w:t>
      </w:r>
    </w:p>
    <w:p w:rsidR="002C7637" w:rsidRDefault="002C7637" w:rsidP="009C520E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Giáo viên thực hiện coi thi,chấm thi ( kỳ thi chính, kỳ thi phụ) theo phân công của  khoa.</w:t>
      </w:r>
    </w:p>
    <w:p w:rsidR="002C7637" w:rsidRDefault="002C7637" w:rsidP="009C520E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Nộp bảng điểm kết thúc học phần học kỳ 1/2015-2016 khóa 15 cho phòng TS- ĐT- GTVL.</w:t>
      </w:r>
    </w:p>
    <w:p w:rsidR="002C7637" w:rsidRDefault="002C7637" w:rsidP="009C520E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Nộp lịch giảng dạy kỳ 2/2015-2016 của các khóa cho phòng TS- ĐT- GTVL</w:t>
      </w:r>
    </w:p>
    <w:p w:rsidR="002C7637" w:rsidRDefault="002C7637" w:rsidP="009C520E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Nộp bảng kiểm tra toàn diện học kỳ 1/2015-2016 cho phòng TS- ĐT- GTVL.</w:t>
      </w:r>
    </w:p>
    <w:p w:rsidR="002C7637" w:rsidRDefault="002C7637" w:rsidP="009C520E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Khoa lên lịch dự giờ hoc kỳ 2/2015-2016.</w:t>
      </w:r>
    </w:p>
    <w:p w:rsidR="002C7637" w:rsidRDefault="002C7637" w:rsidP="009C520E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Chuẩn bị hồ sơ Thực tập tốt nghiệp cho 13CĐ và 14 TCCN.</w:t>
      </w:r>
    </w:p>
    <w:p w:rsidR="002C7637" w:rsidRDefault="002C7637" w:rsidP="00F90EB0">
      <w:p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-  Tiến hành di chuyển Văn phòng khoa, các xưởng thực hành qua khu G.</w:t>
      </w:r>
    </w:p>
    <w:p w:rsidR="002C7637" w:rsidRDefault="002C7637" w:rsidP="00F90EB0">
      <w:pPr>
        <w:pStyle w:val="ListParagraph"/>
        <w:spacing w:line="360" w:lineRule="auto"/>
        <w:ind w:left="360"/>
        <w:jc w:val="both"/>
      </w:pPr>
      <w:r>
        <w:t>-  Sắp xếp vị trí mô hình, thiết bị và dụng cụ thưc hành; (bộ hàn gió đá…)</w:t>
      </w:r>
    </w:p>
    <w:p w:rsidR="002C7637" w:rsidRDefault="002C7637" w:rsidP="00200B4C">
      <w:pPr>
        <w:pStyle w:val="ListParagraph"/>
        <w:numPr>
          <w:ilvl w:val="0"/>
          <w:numId w:val="19"/>
        </w:numPr>
        <w:spacing w:before="120" w:after="240" w:line="360" w:lineRule="auto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>
        <w:rPr>
          <w:b/>
          <w:bCs/>
        </w:rPr>
        <w:t>04</w:t>
      </w:r>
      <w:r>
        <w:rPr>
          <w:b/>
          <w:bCs/>
          <w:lang w:val="vi-VN"/>
        </w:rPr>
        <w:t>/201</w:t>
      </w:r>
      <w:r>
        <w:rPr>
          <w:b/>
          <w:bCs/>
        </w:rPr>
        <w:t>6</w:t>
      </w:r>
    </w:p>
    <w:p w:rsidR="002C7637" w:rsidRDefault="002C7637" w:rsidP="00200B4C">
      <w:pPr>
        <w:pStyle w:val="ListParagraph"/>
        <w:numPr>
          <w:ilvl w:val="0"/>
          <w:numId w:val="34"/>
        </w:numPr>
        <w:spacing w:before="120" w:after="240" w:line="360" w:lineRule="auto"/>
        <w:jc w:val="both"/>
        <w:rPr>
          <w:b/>
          <w:bCs/>
        </w:rPr>
      </w:pPr>
      <w:r>
        <w:rPr>
          <w:b/>
          <w:bCs/>
        </w:rPr>
        <w:t>Tổ cơ sở:</w:t>
      </w:r>
    </w:p>
    <w:p w:rsidR="002C7637" w:rsidRPr="00A80B63" w:rsidRDefault="002C7637" w:rsidP="00A41592">
      <w:pPr>
        <w:pStyle w:val="ListParagraph"/>
        <w:numPr>
          <w:ilvl w:val="0"/>
          <w:numId w:val="28"/>
        </w:numPr>
        <w:spacing w:before="120" w:after="120"/>
        <w:jc w:val="both"/>
        <w:rPr>
          <w:b/>
          <w:bCs/>
        </w:rPr>
      </w:pPr>
      <w:r>
        <w:rPr>
          <w:bCs/>
        </w:rPr>
        <w:t xml:space="preserve">Phân công GV sắp xếp và </w:t>
      </w:r>
      <w:r>
        <w:rPr>
          <w:bCs/>
          <w:lang w:val="vi-VN"/>
        </w:rPr>
        <w:t>di chuyển mô hình học cụ</w:t>
      </w:r>
      <w:r>
        <w:rPr>
          <w:bCs/>
        </w:rPr>
        <w:t xml:space="preserve"> về vị trí mới của tổ cơ sở.</w:t>
      </w:r>
    </w:p>
    <w:p w:rsidR="002C7637" w:rsidRDefault="002C7637" w:rsidP="00A41592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Tổ chuyên ngành</w:t>
      </w:r>
    </w:p>
    <w:p w:rsidR="002C7637" w:rsidRPr="00405B04" w:rsidRDefault="002C7637" w:rsidP="00A41592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</w:rPr>
      </w:pPr>
      <w:r>
        <w:rPr>
          <w:bCs/>
        </w:rPr>
        <w:t xml:space="preserve">Phân công GV sắp xếp và </w:t>
      </w:r>
      <w:r w:rsidRPr="00405B04">
        <w:rPr>
          <w:bCs/>
        </w:rPr>
        <w:t>di chuyển mô hình học cụ</w:t>
      </w:r>
      <w:r>
        <w:rPr>
          <w:bCs/>
        </w:rPr>
        <w:t xml:space="preserve"> về vị trí mới của tổ chuyên ngành.</w:t>
      </w:r>
    </w:p>
    <w:p w:rsidR="002C7637" w:rsidRPr="00723117" w:rsidRDefault="002C7637" w:rsidP="00A41592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Pr="00723117">
        <w:rPr>
          <w:b/>
          <w:bCs/>
        </w:rPr>
        <w:t>CÔNG TÁC KHÁC</w:t>
      </w:r>
    </w:p>
    <w:p w:rsidR="002C7637" w:rsidRPr="008F5276" w:rsidRDefault="002C7637" w:rsidP="00A41592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Kiểm tra h</w:t>
      </w:r>
      <w:r w:rsidRPr="008F5276">
        <w:rPr>
          <w:sz w:val="26"/>
          <w:szCs w:val="26"/>
          <w:lang w:val="vi-VN"/>
        </w:rPr>
        <w:t>ồ sơ giáo viên (Sổ tay GV, Chương trình chi tiết, Giáo án lý thuyết</w:t>
      </w:r>
      <w:r>
        <w:rPr>
          <w:sz w:val="26"/>
          <w:szCs w:val="26"/>
        </w:rPr>
        <w:t xml:space="preserve">, </w:t>
      </w:r>
      <w:r w:rsidRPr="008F5276">
        <w:rPr>
          <w:sz w:val="26"/>
          <w:szCs w:val="26"/>
          <w:lang w:val="vi-VN"/>
        </w:rPr>
        <w:t>thực hành, kế hoạch giảng dạy, Giáo trình hay sách);</w:t>
      </w:r>
      <w:r>
        <w:rPr>
          <w:sz w:val="26"/>
          <w:szCs w:val="26"/>
        </w:rPr>
        <w:t xml:space="preserve"> </w:t>
      </w:r>
      <w:r w:rsidRPr="004E4929">
        <w:rPr>
          <w:sz w:val="26"/>
          <w:szCs w:val="26"/>
        </w:rPr>
        <w:t>(Thầy Hiệp, Thầy Mỹ)</w:t>
      </w:r>
    </w:p>
    <w:p w:rsidR="002C7637" w:rsidRPr="00405B04" w:rsidRDefault="002C7637" w:rsidP="00A41592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 w:rsidRPr="004E4929">
        <w:rPr>
          <w:sz w:val="26"/>
          <w:szCs w:val="26"/>
        </w:rPr>
        <w:t xml:space="preserve">Tiếp tục hoàn </w:t>
      </w:r>
      <w:r w:rsidRPr="004E4929">
        <w:rPr>
          <w:sz w:val="26"/>
          <w:szCs w:val="26"/>
          <w:lang w:val="vi-VN"/>
        </w:rPr>
        <w:t>thiện chương trình đào tạo</w:t>
      </w:r>
      <w:r w:rsidRPr="004E4929">
        <w:rPr>
          <w:bCs/>
          <w:sz w:val="26"/>
          <w:szCs w:val="26"/>
          <w:lang w:val="vi-VN"/>
        </w:rPr>
        <w:t>;</w:t>
      </w:r>
      <w:r w:rsidRPr="004E4929">
        <w:rPr>
          <w:sz w:val="26"/>
          <w:szCs w:val="26"/>
        </w:rPr>
        <w:t xml:space="preserve"> (Thầy Hiệp, Thầy Mỹ</w:t>
      </w:r>
      <w:r>
        <w:rPr>
          <w:sz w:val="26"/>
          <w:szCs w:val="26"/>
        </w:rPr>
        <w:t xml:space="preserve"> báo cáo</w:t>
      </w:r>
      <w:r w:rsidRPr="004E4929">
        <w:rPr>
          <w:sz w:val="26"/>
          <w:szCs w:val="26"/>
        </w:rPr>
        <w:t>)</w:t>
      </w:r>
    </w:p>
    <w:p w:rsidR="002C7637" w:rsidRPr="00304283" w:rsidRDefault="002C7637" w:rsidP="00A41592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 w:rsidRPr="00304283">
        <w:rPr>
          <w:sz w:val="26"/>
          <w:szCs w:val="26"/>
        </w:rPr>
        <w:t>Biên soạn giáo trình môn học; (Thầy Hiệp, Thầy Mỹ)</w:t>
      </w:r>
    </w:p>
    <w:p w:rsidR="002C7637" w:rsidRDefault="002C7637" w:rsidP="00A41592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Tiếp tục cập nhật phần mềm trong quản lý ứng dụng đào tạo;</w:t>
      </w: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  <w:r>
        <w:rPr>
          <w:b/>
          <w:bCs/>
          <w:sz w:val="24"/>
          <w:szCs w:val="24"/>
        </w:rPr>
        <w:t xml:space="preserve">Trưởng Khoa </w:t>
      </w: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C7637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C7637" w:rsidRDefault="002C7637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sectPr w:rsidR="002C7637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637" w:rsidRDefault="002C7637" w:rsidP="002A3ED1">
      <w:r>
        <w:separator/>
      </w:r>
    </w:p>
  </w:endnote>
  <w:endnote w:type="continuationSeparator" w:id="0">
    <w:p w:rsidR="002C7637" w:rsidRDefault="002C7637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637" w:rsidRDefault="002C7637" w:rsidP="002A3ED1">
      <w:r>
        <w:separator/>
      </w:r>
    </w:p>
  </w:footnote>
  <w:footnote w:type="continuationSeparator" w:id="0">
    <w:p w:rsidR="002C7637" w:rsidRDefault="002C7637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992"/>
    <w:rsid w:val="00053479"/>
    <w:rsid w:val="00055154"/>
    <w:rsid w:val="0006031C"/>
    <w:rsid w:val="000637B0"/>
    <w:rsid w:val="000827FC"/>
    <w:rsid w:val="00087A63"/>
    <w:rsid w:val="0009650C"/>
    <w:rsid w:val="00097B67"/>
    <w:rsid w:val="000A0F52"/>
    <w:rsid w:val="000A2D7A"/>
    <w:rsid w:val="000A53DC"/>
    <w:rsid w:val="000A5E87"/>
    <w:rsid w:val="000B0D2E"/>
    <w:rsid w:val="000B1D5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76436"/>
    <w:rsid w:val="00192A03"/>
    <w:rsid w:val="0019574F"/>
    <w:rsid w:val="001962EA"/>
    <w:rsid w:val="00196E30"/>
    <w:rsid w:val="001A19D4"/>
    <w:rsid w:val="001A36E5"/>
    <w:rsid w:val="001A434F"/>
    <w:rsid w:val="001A53EB"/>
    <w:rsid w:val="001B2B67"/>
    <w:rsid w:val="001B3238"/>
    <w:rsid w:val="001B678E"/>
    <w:rsid w:val="001B68A1"/>
    <w:rsid w:val="001B797C"/>
    <w:rsid w:val="001C19BD"/>
    <w:rsid w:val="001C5347"/>
    <w:rsid w:val="001D55E6"/>
    <w:rsid w:val="001F1447"/>
    <w:rsid w:val="001F1C36"/>
    <w:rsid w:val="001F6960"/>
    <w:rsid w:val="001F6E75"/>
    <w:rsid w:val="001F711A"/>
    <w:rsid w:val="00200B4C"/>
    <w:rsid w:val="00201AE5"/>
    <w:rsid w:val="00210643"/>
    <w:rsid w:val="0021724A"/>
    <w:rsid w:val="00220B1B"/>
    <w:rsid w:val="00222131"/>
    <w:rsid w:val="00233D54"/>
    <w:rsid w:val="00236570"/>
    <w:rsid w:val="00241A30"/>
    <w:rsid w:val="0024302D"/>
    <w:rsid w:val="0024734A"/>
    <w:rsid w:val="002531DD"/>
    <w:rsid w:val="00255CF6"/>
    <w:rsid w:val="00277C18"/>
    <w:rsid w:val="00285B12"/>
    <w:rsid w:val="00291CD0"/>
    <w:rsid w:val="002A098A"/>
    <w:rsid w:val="002A162B"/>
    <w:rsid w:val="002A3ED1"/>
    <w:rsid w:val="002A7403"/>
    <w:rsid w:val="002B022D"/>
    <w:rsid w:val="002B073C"/>
    <w:rsid w:val="002C65ED"/>
    <w:rsid w:val="002C7637"/>
    <w:rsid w:val="002E0734"/>
    <w:rsid w:val="002F22A2"/>
    <w:rsid w:val="002F2F9E"/>
    <w:rsid w:val="002F3E93"/>
    <w:rsid w:val="002F56C5"/>
    <w:rsid w:val="002F5CE5"/>
    <w:rsid w:val="00301B60"/>
    <w:rsid w:val="00304283"/>
    <w:rsid w:val="00306BBE"/>
    <w:rsid w:val="003121A7"/>
    <w:rsid w:val="00312B96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96984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5B04"/>
    <w:rsid w:val="00407EF9"/>
    <w:rsid w:val="0041172D"/>
    <w:rsid w:val="004244EE"/>
    <w:rsid w:val="00444211"/>
    <w:rsid w:val="00445B33"/>
    <w:rsid w:val="004659BD"/>
    <w:rsid w:val="0047213F"/>
    <w:rsid w:val="00476319"/>
    <w:rsid w:val="00477562"/>
    <w:rsid w:val="00481A8C"/>
    <w:rsid w:val="004A3C18"/>
    <w:rsid w:val="004A46BB"/>
    <w:rsid w:val="004A5A0B"/>
    <w:rsid w:val="004A67E4"/>
    <w:rsid w:val="004B499E"/>
    <w:rsid w:val="004B65F4"/>
    <w:rsid w:val="004B677C"/>
    <w:rsid w:val="004D7E79"/>
    <w:rsid w:val="004E4929"/>
    <w:rsid w:val="004E526D"/>
    <w:rsid w:val="004E5BD6"/>
    <w:rsid w:val="004E67E1"/>
    <w:rsid w:val="004F0F3E"/>
    <w:rsid w:val="004F23A9"/>
    <w:rsid w:val="004F77EE"/>
    <w:rsid w:val="0051063F"/>
    <w:rsid w:val="005137DD"/>
    <w:rsid w:val="00523CE4"/>
    <w:rsid w:val="005254C8"/>
    <w:rsid w:val="00525EA8"/>
    <w:rsid w:val="00526BC3"/>
    <w:rsid w:val="0052736C"/>
    <w:rsid w:val="00531C80"/>
    <w:rsid w:val="00533190"/>
    <w:rsid w:val="00534C17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5F540B"/>
    <w:rsid w:val="00604E79"/>
    <w:rsid w:val="00612951"/>
    <w:rsid w:val="00613F13"/>
    <w:rsid w:val="00624094"/>
    <w:rsid w:val="006246E0"/>
    <w:rsid w:val="00625B9A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60A50"/>
    <w:rsid w:val="0066261C"/>
    <w:rsid w:val="00663A1A"/>
    <w:rsid w:val="006643F1"/>
    <w:rsid w:val="0067163E"/>
    <w:rsid w:val="006844CF"/>
    <w:rsid w:val="006901ED"/>
    <w:rsid w:val="0069211B"/>
    <w:rsid w:val="00693056"/>
    <w:rsid w:val="006A01EA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24C5E"/>
    <w:rsid w:val="00744C33"/>
    <w:rsid w:val="00750469"/>
    <w:rsid w:val="00754670"/>
    <w:rsid w:val="00757F03"/>
    <w:rsid w:val="007703F7"/>
    <w:rsid w:val="00770554"/>
    <w:rsid w:val="00773473"/>
    <w:rsid w:val="00774D24"/>
    <w:rsid w:val="00785F4D"/>
    <w:rsid w:val="0079052B"/>
    <w:rsid w:val="00795A16"/>
    <w:rsid w:val="00797C6C"/>
    <w:rsid w:val="007A05B5"/>
    <w:rsid w:val="007A105A"/>
    <w:rsid w:val="007A2EAD"/>
    <w:rsid w:val="007A5ABE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8121E2"/>
    <w:rsid w:val="008123D5"/>
    <w:rsid w:val="008151E5"/>
    <w:rsid w:val="00824C31"/>
    <w:rsid w:val="0083344C"/>
    <w:rsid w:val="008357D3"/>
    <w:rsid w:val="00841EE6"/>
    <w:rsid w:val="00846FD9"/>
    <w:rsid w:val="00856ADF"/>
    <w:rsid w:val="00864122"/>
    <w:rsid w:val="00866832"/>
    <w:rsid w:val="00866BA1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C03B9"/>
    <w:rsid w:val="008C1020"/>
    <w:rsid w:val="008C1233"/>
    <w:rsid w:val="008E5333"/>
    <w:rsid w:val="008E629C"/>
    <w:rsid w:val="008F3E7F"/>
    <w:rsid w:val="008F5276"/>
    <w:rsid w:val="008F5AE2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510D0"/>
    <w:rsid w:val="00961382"/>
    <w:rsid w:val="00966B74"/>
    <w:rsid w:val="00974A03"/>
    <w:rsid w:val="009802D9"/>
    <w:rsid w:val="00981095"/>
    <w:rsid w:val="0098251A"/>
    <w:rsid w:val="009834E7"/>
    <w:rsid w:val="0098788A"/>
    <w:rsid w:val="00995C1C"/>
    <w:rsid w:val="009B20D8"/>
    <w:rsid w:val="009C520E"/>
    <w:rsid w:val="009C62A5"/>
    <w:rsid w:val="009D27E0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1592"/>
    <w:rsid w:val="00A50892"/>
    <w:rsid w:val="00A6720E"/>
    <w:rsid w:val="00A721D6"/>
    <w:rsid w:val="00A80B63"/>
    <w:rsid w:val="00A841E6"/>
    <w:rsid w:val="00A867CA"/>
    <w:rsid w:val="00AA1B05"/>
    <w:rsid w:val="00AC0C4D"/>
    <w:rsid w:val="00AD2671"/>
    <w:rsid w:val="00AD3612"/>
    <w:rsid w:val="00AE22EB"/>
    <w:rsid w:val="00AF53A3"/>
    <w:rsid w:val="00AF6653"/>
    <w:rsid w:val="00B016A3"/>
    <w:rsid w:val="00B01E4B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2840"/>
    <w:rsid w:val="00B72E47"/>
    <w:rsid w:val="00B74CEA"/>
    <w:rsid w:val="00B755AB"/>
    <w:rsid w:val="00B935C8"/>
    <w:rsid w:val="00B95AEB"/>
    <w:rsid w:val="00BA09B7"/>
    <w:rsid w:val="00BA35A2"/>
    <w:rsid w:val="00BA3FB6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030"/>
    <w:rsid w:val="00BF59D1"/>
    <w:rsid w:val="00C049D7"/>
    <w:rsid w:val="00C1024E"/>
    <w:rsid w:val="00C12C64"/>
    <w:rsid w:val="00C24414"/>
    <w:rsid w:val="00C41260"/>
    <w:rsid w:val="00C44788"/>
    <w:rsid w:val="00C458C9"/>
    <w:rsid w:val="00C46471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84CDA"/>
    <w:rsid w:val="00C856DA"/>
    <w:rsid w:val="00C871A8"/>
    <w:rsid w:val="00C87B4A"/>
    <w:rsid w:val="00C90244"/>
    <w:rsid w:val="00C93ABE"/>
    <w:rsid w:val="00CA49B0"/>
    <w:rsid w:val="00CB31C9"/>
    <w:rsid w:val="00CC0EC8"/>
    <w:rsid w:val="00CC0F45"/>
    <w:rsid w:val="00CC21F3"/>
    <w:rsid w:val="00CC35F5"/>
    <w:rsid w:val="00CD248C"/>
    <w:rsid w:val="00D00D99"/>
    <w:rsid w:val="00D02810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73904"/>
    <w:rsid w:val="00D75DD4"/>
    <w:rsid w:val="00D81953"/>
    <w:rsid w:val="00D84D75"/>
    <w:rsid w:val="00D85409"/>
    <w:rsid w:val="00D92677"/>
    <w:rsid w:val="00D97111"/>
    <w:rsid w:val="00DB31E3"/>
    <w:rsid w:val="00DB694C"/>
    <w:rsid w:val="00DC090D"/>
    <w:rsid w:val="00DC3DF7"/>
    <w:rsid w:val="00DC7A0F"/>
    <w:rsid w:val="00DD0D83"/>
    <w:rsid w:val="00DD2062"/>
    <w:rsid w:val="00DD24E2"/>
    <w:rsid w:val="00DE1024"/>
    <w:rsid w:val="00DE5933"/>
    <w:rsid w:val="00DF04F8"/>
    <w:rsid w:val="00DF1DC7"/>
    <w:rsid w:val="00DF2472"/>
    <w:rsid w:val="00DF4A5B"/>
    <w:rsid w:val="00DF5BB3"/>
    <w:rsid w:val="00E027CB"/>
    <w:rsid w:val="00E02BA7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54322"/>
    <w:rsid w:val="00E643F8"/>
    <w:rsid w:val="00E64F56"/>
    <w:rsid w:val="00E64F6F"/>
    <w:rsid w:val="00E67977"/>
    <w:rsid w:val="00E67EC3"/>
    <w:rsid w:val="00E75691"/>
    <w:rsid w:val="00E77685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75AF"/>
    <w:rsid w:val="00F10C0E"/>
    <w:rsid w:val="00F23FC7"/>
    <w:rsid w:val="00F27E9F"/>
    <w:rsid w:val="00F30932"/>
    <w:rsid w:val="00F3154D"/>
    <w:rsid w:val="00F31D70"/>
    <w:rsid w:val="00F3503D"/>
    <w:rsid w:val="00F40B39"/>
    <w:rsid w:val="00F525C4"/>
    <w:rsid w:val="00F53633"/>
    <w:rsid w:val="00F536F6"/>
    <w:rsid w:val="00F550BA"/>
    <w:rsid w:val="00F67EDE"/>
    <w:rsid w:val="00F7377D"/>
    <w:rsid w:val="00F76472"/>
    <w:rsid w:val="00F809B9"/>
    <w:rsid w:val="00F86DBC"/>
    <w:rsid w:val="00F90157"/>
    <w:rsid w:val="00F907F2"/>
    <w:rsid w:val="00F90EB0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5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299</Words>
  <Characters>1706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2</cp:revision>
  <cp:lastPrinted>2008-07-30T18:59:00Z</cp:lastPrinted>
  <dcterms:created xsi:type="dcterms:W3CDTF">2008-07-31T00:45:00Z</dcterms:created>
  <dcterms:modified xsi:type="dcterms:W3CDTF">2008-07-31T00:45:00Z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